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2F229" w14:textId="77777777" w:rsidR="00B31CC3" w:rsidRDefault="00CA1903" w:rsidP="009E6548">
      <w:pPr>
        <w:ind w:left="-1440" w:right="-144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8D8D53" wp14:editId="39734C4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ssions – MyStory Tract update 181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1D30C778" w14:textId="77777777" w:rsidR="00CA1903" w:rsidRDefault="00CA1903" w:rsidP="009E6548">
      <w:pPr>
        <w:ind w:left="-1440" w:right="-1440"/>
      </w:pPr>
    </w:p>
    <w:p w14:paraId="7360FF63" w14:textId="77777777" w:rsidR="00CA1903" w:rsidRDefault="00CA19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2BA5B" wp14:editId="75F3F81E">
                <wp:simplePos x="0" y="0"/>
                <wp:positionH relativeFrom="column">
                  <wp:posOffset>4164676</wp:posOffset>
                </wp:positionH>
                <wp:positionV relativeFrom="page">
                  <wp:posOffset>457200</wp:posOffset>
                </wp:positionV>
                <wp:extent cx="3314700" cy="84607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46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6D738" w14:textId="77777777" w:rsidR="009E6548" w:rsidRPr="009E6548" w:rsidRDefault="00CA1903" w:rsidP="009E6548">
                            <w:pPr>
                              <w:spacing w:line="260" w:lineRule="exac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Start your testimony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75E7F" id="Text Box 2" o:spid="_x0000_s1027" type="#_x0000_t202" style="position:absolute;margin-left:327.95pt;margin-top:36pt;width:261pt;height:66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" filled="f" stroked="f">
                <v:textbox>
                  <w:txbxContent>
                    <w:p w:rsidR="009E6548" w:rsidRPr="009E6548" w:rsidRDefault="00CA1903" w:rsidP="009E6548">
                      <w:pPr>
                        <w:spacing w:line="260" w:lineRule="exac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Start your testimony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6B326D07" w14:textId="77777777" w:rsidR="002276A1" w:rsidRDefault="00CA1903" w:rsidP="009E6548">
      <w:pPr>
        <w:ind w:left="-1440" w:right="-144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82868B" wp14:editId="49704ED9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ssions – MyStory Tract update 18112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76A1" w:rsidSect="009E654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8C"/>
    <w:rsid w:val="000731F4"/>
    <w:rsid w:val="0014758C"/>
    <w:rsid w:val="001E63B1"/>
    <w:rsid w:val="002276A1"/>
    <w:rsid w:val="002355E0"/>
    <w:rsid w:val="0029381E"/>
    <w:rsid w:val="00370FB2"/>
    <w:rsid w:val="003A6059"/>
    <w:rsid w:val="009E6548"/>
    <w:rsid w:val="00A35947"/>
    <w:rsid w:val="00AF10B3"/>
    <w:rsid w:val="00B31CC3"/>
    <w:rsid w:val="00CA1903"/>
    <w:rsid w:val="00F8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90A18"/>
  <w15:chartTrackingRefBased/>
  <w15:docId w15:val="{64CCA777-6B35-8349-8BBB-877AC671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ve.hansen/Desktop/Completed%20Jobs%2099/2019/Missions%20&#8211;%20MyStory%20Tract%20update%20190326%20copy/My%20Story%20Tract%20Christm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C1DCD9-4A9C-1A41-BC7C-644A2E4EE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 Story Tract Christmas.dotx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2020-12-08T21:54:00Z</dcterms:created>
  <dcterms:modified xsi:type="dcterms:W3CDTF">2020-12-08T21:58:00Z</dcterms:modified>
</cp:coreProperties>
</file>