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6D8A6" w14:textId="69F68AD9" w:rsidR="00B31CC3" w:rsidRDefault="00CA1903" w:rsidP="009E6548">
      <w:pPr>
        <w:ind w:left="-1440" w:right="-14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DD8C87" wp14:editId="64E742B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ssions – MyStory Tract update 181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5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7AEDE" wp14:editId="4120D1F5">
                <wp:simplePos x="0" y="0"/>
                <wp:positionH relativeFrom="column">
                  <wp:posOffset>394335</wp:posOffset>
                </wp:positionH>
                <wp:positionV relativeFrom="page">
                  <wp:posOffset>8346440</wp:posOffset>
                </wp:positionV>
                <wp:extent cx="30861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DBC36" w14:textId="77777777" w:rsidR="00CA1903" w:rsidRDefault="00CA1903" w:rsidP="009E6548">
                            <w:pPr>
                              <w:spacing w:line="280" w:lineRule="exact"/>
                              <w:jc w:val="center"/>
                              <w:rPr>
                                <w:rFonts w:ascii="Arial" w:hAnsi="Arial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/>
                              </w:rPr>
                              <w:t>Additional contact informa</w:t>
                            </w:r>
                            <w:bookmarkEnd w:id="0"/>
                            <w:r>
                              <w:rPr>
                                <w:rFonts w:ascii="Arial" w:hAnsi="Arial"/>
                              </w:rPr>
                              <w:t>tion,</w:t>
                            </w:r>
                          </w:p>
                          <w:p w14:paraId="771EABAC" w14:textId="37CA4600" w:rsidR="009E6548" w:rsidRDefault="00CA1903" w:rsidP="009E6548">
                            <w:pPr>
                              <w:spacing w:line="280" w:lineRule="exact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or word of encouragement</w:t>
                            </w:r>
                          </w:p>
                          <w:p w14:paraId="2D2EBF6E" w14:textId="77777777" w:rsidR="00CA1903" w:rsidRDefault="00CA1903" w:rsidP="009E6548">
                            <w:pPr>
                              <w:spacing w:line="280" w:lineRule="exact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545754" w14:textId="28A7171F" w:rsidR="00CA1903" w:rsidRPr="00CA1903" w:rsidRDefault="00CA1903" w:rsidP="009E6548">
                            <w:pPr>
                              <w:spacing w:line="280" w:lineRule="exact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CA1903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name@email.com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7AED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31.05pt;margin-top:657.2pt;width:243pt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" filled="f" stroked="f">
                <v:textbox>
                  <w:txbxContent>
                    <w:p w14:paraId="481DBC36" w14:textId="77777777" w:rsidR="00CA1903" w:rsidRDefault="00CA1903" w:rsidP="009E6548">
                      <w:pPr>
                        <w:spacing w:line="280" w:lineRule="exact"/>
                        <w:jc w:val="center"/>
                        <w:rPr>
                          <w:rFonts w:ascii="Arial" w:hAnsi="Arial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</w:rPr>
                        <w:t>Additional contact informa</w:t>
                      </w:r>
                      <w:bookmarkEnd w:id="1"/>
                      <w:r>
                        <w:rPr>
                          <w:rFonts w:ascii="Arial" w:hAnsi="Arial"/>
                        </w:rPr>
                        <w:t>tion,</w:t>
                      </w:r>
                    </w:p>
                    <w:p w14:paraId="771EABAC" w14:textId="37CA4600" w:rsidR="009E6548" w:rsidRDefault="00CA1903" w:rsidP="009E6548">
                      <w:pPr>
                        <w:spacing w:line="280" w:lineRule="exact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or word of encouragement</w:t>
                      </w:r>
                    </w:p>
                    <w:p w14:paraId="2D2EBF6E" w14:textId="77777777" w:rsidR="00CA1903" w:rsidRDefault="00CA1903" w:rsidP="009E6548">
                      <w:pPr>
                        <w:spacing w:line="280" w:lineRule="exact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</w:p>
                    <w:p w14:paraId="72545754" w14:textId="28A7171F" w:rsidR="00CA1903" w:rsidRPr="00CA1903" w:rsidRDefault="00CA1903" w:rsidP="009E6548">
                      <w:pPr>
                        <w:spacing w:line="280" w:lineRule="exact"/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CA1903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name@email.com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3131132" w14:textId="7798FCA4" w:rsidR="00CA1903" w:rsidRDefault="00CA1903" w:rsidP="009E6548">
      <w:pPr>
        <w:ind w:left="-1440" w:right="-1440"/>
      </w:pPr>
    </w:p>
    <w:p w14:paraId="609964F8" w14:textId="43210807" w:rsidR="00CA1903" w:rsidRDefault="00CA19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DD0E2" wp14:editId="67ACF88C">
                <wp:simplePos x="0" y="0"/>
                <wp:positionH relativeFrom="column">
                  <wp:posOffset>4164676</wp:posOffset>
                </wp:positionH>
                <wp:positionV relativeFrom="page">
                  <wp:posOffset>457200</wp:posOffset>
                </wp:positionV>
                <wp:extent cx="3314700" cy="84607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46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28F7D" w14:textId="71C7FB28" w:rsidR="009E6548" w:rsidRPr="009E6548" w:rsidRDefault="00CA1903" w:rsidP="009E6548">
                            <w:pPr>
                              <w:spacing w:line="260" w:lineRule="exact"/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z w:val="21"/>
                                <w:szCs w:val="21"/>
                              </w:rPr>
                              <w:t>Start your testimony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D0E2" id="Text_x0020_Box_x0020_2" o:spid="_x0000_s1027" type="#_x0000_t202" style="position:absolute;margin-left:327.95pt;margin-top:36pt;width:261pt;height:66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" filled="f" stroked="f">
                <v:textbox>
                  <w:txbxContent>
                    <w:p w14:paraId="4AA28F7D" w14:textId="71C7FB28" w:rsidR="009E6548" w:rsidRPr="009E6548" w:rsidRDefault="00CA1903" w:rsidP="009E6548">
                      <w:pPr>
                        <w:spacing w:line="260" w:lineRule="exact"/>
                        <w:rPr>
                          <w:rFonts w:ascii="Arial" w:hAnsi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z w:val="21"/>
                          <w:szCs w:val="21"/>
                        </w:rPr>
                        <w:t>Start your testimony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31F2D8E6" w14:textId="2A45BA76" w:rsidR="002276A1" w:rsidRDefault="00CA1903" w:rsidP="009E6548">
      <w:pPr>
        <w:ind w:left="-1440" w:right="-144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A53DDC" wp14:editId="630E101E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ssions – MyStory Tract update 18112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76A1" w:rsidSect="009E654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548"/>
    <w:rsid w:val="001E63B1"/>
    <w:rsid w:val="002276A1"/>
    <w:rsid w:val="009E6548"/>
    <w:rsid w:val="00B31CC3"/>
    <w:rsid w:val="00CA1903"/>
    <w:rsid w:val="00F8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8A7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7899F-0424-E64F-A916-EDA606E5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Mystory-Tract-ver1.dotx</Template>
  <TotalTime>0</TotalTime>
  <Pages>2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2018-12-04T23:25:00Z</dcterms:created>
  <dcterms:modified xsi:type="dcterms:W3CDTF">2018-12-04T23:25:00Z</dcterms:modified>
</cp:coreProperties>
</file>